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6CABA" w14:textId="77777777" w:rsidR="00D375AF" w:rsidRDefault="00D375AF">
      <w:pPr>
        <w:rPr>
          <w:rFonts w:ascii="ＭＳ 明朝"/>
        </w:rPr>
      </w:pPr>
    </w:p>
    <w:p w14:paraId="46DC18F0" w14:textId="77777777" w:rsidR="00D375AF" w:rsidRDefault="0015037F" w:rsidP="0015037F">
      <w:pPr>
        <w:tabs>
          <w:tab w:val="left" w:pos="2640"/>
          <w:tab w:val="center" w:pos="7795"/>
        </w:tabs>
        <w:jc w:val="left"/>
        <w:rPr>
          <w:rFonts w:ascii="ＭＳ 明朝" w:hint="eastAsia"/>
          <w:b/>
          <w:bCs/>
          <w:sz w:val="32"/>
        </w:rPr>
      </w:pPr>
      <w:r>
        <w:rPr>
          <w:rFonts w:ascii="ＭＳ 明朝"/>
          <w:b/>
          <w:bCs/>
          <w:sz w:val="32"/>
        </w:rPr>
        <w:tab/>
      </w:r>
      <w:r>
        <w:rPr>
          <w:rFonts w:ascii="ＭＳ 明朝"/>
          <w:b/>
          <w:bCs/>
          <w:sz w:val="32"/>
        </w:rPr>
        <w:tab/>
      </w:r>
      <w:r w:rsidR="00D375AF">
        <w:rPr>
          <w:rFonts w:ascii="ＭＳ 明朝" w:hint="eastAsia"/>
          <w:b/>
          <w:bCs/>
          <w:sz w:val="32"/>
        </w:rPr>
        <w:t>○○システム開発・週間スケジュール表</w:t>
      </w:r>
    </w:p>
    <w:p w14:paraId="04B58117" w14:textId="77777777" w:rsidR="00D375AF" w:rsidRDefault="00D375AF">
      <w:pPr>
        <w:rPr>
          <w:rFonts w:ascii="ＭＳ 明朝"/>
        </w:rPr>
      </w:pPr>
    </w:p>
    <w:tbl>
      <w:tblPr>
        <w:tblW w:w="1529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1134"/>
        <w:gridCol w:w="1113"/>
        <w:gridCol w:w="2435"/>
        <w:gridCol w:w="1615"/>
        <w:gridCol w:w="1696"/>
        <w:gridCol w:w="1118"/>
        <w:gridCol w:w="2591"/>
        <w:gridCol w:w="1595"/>
        <w:gridCol w:w="1428"/>
      </w:tblGrid>
      <w:tr w:rsidR="00D375AF" w14:paraId="1071D14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225F0EC" w14:textId="7BC8DB11" w:rsidR="00D375AF" w:rsidRDefault="00104DD5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令和</w:t>
            </w:r>
            <w:r w:rsidR="00D375AF">
              <w:rPr>
                <w:rFonts w:ascii="ＭＳ 明朝" w:hint="eastAsia"/>
              </w:rPr>
              <w:t xml:space="preserve">　　　年</w:t>
            </w:r>
          </w:p>
        </w:tc>
        <w:tc>
          <w:tcPr>
            <w:tcW w:w="6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449875F6" w14:textId="77777777" w:rsidR="00D375AF" w:rsidRDefault="00D375AF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  <w:b/>
              </w:rPr>
              <w:t>予　　　　定</w:t>
            </w:r>
          </w:p>
        </w:tc>
        <w:tc>
          <w:tcPr>
            <w:tcW w:w="67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7F22B3F" w14:textId="77777777" w:rsidR="00D375AF" w:rsidRDefault="00D375AF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  <w:b/>
              </w:rPr>
              <w:t>実　　　　績</w:t>
            </w:r>
          </w:p>
        </w:tc>
      </w:tr>
      <w:tr w:rsidR="00D375AF" w14:paraId="60AD59CF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79774066" w14:textId="77777777" w:rsidR="00D375AF" w:rsidRDefault="00D375AF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　　　月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EEE898E" w14:textId="77777777" w:rsidR="00D375AF" w:rsidRDefault="00D375AF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作業分類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1FFA35" w14:textId="77777777" w:rsidR="00D375AF" w:rsidRDefault="00D375AF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作業内容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CE9333" w14:textId="77777777" w:rsidR="00D375AF" w:rsidRDefault="00D375AF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工数（人/時）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0F20477" w14:textId="77777777" w:rsidR="00D375AF" w:rsidRDefault="00D375AF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進捗（％）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FA2034D" w14:textId="77777777" w:rsidR="00D375AF" w:rsidRDefault="00D375AF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作業分類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65720B" w14:textId="77777777" w:rsidR="00D375AF" w:rsidRDefault="00D375AF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作業内容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FD4FE5D" w14:textId="77777777" w:rsidR="00D375AF" w:rsidRDefault="00D375AF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工数（人/時）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2F250E" w14:textId="77777777" w:rsidR="00D375AF" w:rsidRDefault="00D375AF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進捗（％）</w:t>
            </w:r>
          </w:p>
        </w:tc>
      </w:tr>
      <w:tr w:rsidR="00D375AF" w14:paraId="4D4BCFA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B3E3A" w14:textId="77777777" w:rsidR="00D375AF" w:rsidRDefault="00D375AF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 xml:space="preserve">　第　　　週</w:t>
            </w:r>
          </w:p>
        </w:tc>
        <w:tc>
          <w:tcPr>
            <w:tcW w:w="111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F23B7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24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0C01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61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B6B1C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69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90ED3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1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AA604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259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FE0EA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59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43558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42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F3D9F" w14:textId="77777777" w:rsidR="00D375AF" w:rsidRDefault="00D375AF">
            <w:pPr>
              <w:rPr>
                <w:rFonts w:ascii="ＭＳ 明朝"/>
              </w:rPr>
            </w:pPr>
          </w:p>
        </w:tc>
      </w:tr>
      <w:tr w:rsidR="00D375AF" w14:paraId="5BB73B5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pct5" w:color="auto" w:fill="auto"/>
          </w:tcPr>
          <w:p w14:paraId="70694FA4" w14:textId="77777777" w:rsidR="00D375AF" w:rsidRDefault="00D375AF">
            <w:pPr>
              <w:jc w:val="center"/>
              <w:rPr>
                <w:rFonts w:ascii="ＭＳ 明朝" w:hint="eastAsia"/>
                <w:b/>
              </w:rPr>
            </w:pPr>
            <w:r>
              <w:rPr>
                <w:rFonts w:ascii="ＭＳ 明朝" w:hint="eastAsia"/>
                <w:b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132145F6" w14:textId="77777777" w:rsidR="00D375AF" w:rsidRDefault="00D375AF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（ 月 ）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599BF" w14:textId="77777777" w:rsidR="00D375AF" w:rsidRDefault="00D375AF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設計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83B1B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6B6D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60EA9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D4FF9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D07B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7F465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7AE51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</w:tr>
      <w:tr w:rsidR="00D375AF" w14:paraId="68BDB3A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vMerge/>
            <w:tcBorders>
              <w:left w:val="single" w:sz="6" w:space="0" w:color="auto"/>
            </w:tcBorders>
            <w:shd w:val="pct5" w:color="auto" w:fill="auto"/>
          </w:tcPr>
          <w:p w14:paraId="1F6CFB69" w14:textId="77777777" w:rsidR="00D375AF" w:rsidRDefault="00D375AF">
            <w:pPr>
              <w:jc w:val="center"/>
              <w:rPr>
                <w:rFonts w:ascii="ＭＳ 明朝" w:hint="eastAsia"/>
                <w:b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6" w:space="0" w:color="auto"/>
            </w:tcBorders>
          </w:tcPr>
          <w:p w14:paraId="32F5AD75" w14:textId="77777777" w:rsidR="00D375AF" w:rsidRDefault="00D375AF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C31D4" w14:textId="77777777" w:rsidR="00D375AF" w:rsidRDefault="00D375AF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開発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06110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94DA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5AB8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C1180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80801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0A86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86956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</w:tr>
      <w:tr w:rsidR="00D375AF" w14:paraId="0B31A60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vMerge/>
            <w:tcBorders>
              <w:left w:val="single" w:sz="6" w:space="0" w:color="auto"/>
            </w:tcBorders>
            <w:shd w:val="pct5" w:color="auto" w:fill="auto"/>
          </w:tcPr>
          <w:p w14:paraId="50A0E17B" w14:textId="77777777" w:rsidR="00D375AF" w:rsidRDefault="00D375AF">
            <w:pPr>
              <w:jc w:val="center"/>
              <w:rPr>
                <w:rFonts w:ascii="ＭＳ 明朝" w:hint="eastAsia"/>
                <w:b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6" w:space="0" w:color="auto"/>
            </w:tcBorders>
          </w:tcPr>
          <w:p w14:paraId="46F71C27" w14:textId="77777777" w:rsidR="00D375AF" w:rsidRDefault="00D375AF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FD04C" w14:textId="77777777" w:rsidR="00D375AF" w:rsidRDefault="00D375AF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試験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6BC11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9A473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6CC88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167E2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00DA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C6412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7B4D8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</w:tr>
      <w:tr w:rsidR="00D375AF" w14:paraId="05A65F3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vMerge/>
            <w:tcBorders>
              <w:left w:val="single" w:sz="6" w:space="0" w:color="auto"/>
              <w:bottom w:val="single" w:sz="6" w:space="0" w:color="auto"/>
            </w:tcBorders>
            <w:shd w:val="pct5" w:color="auto" w:fill="auto"/>
          </w:tcPr>
          <w:p w14:paraId="0ABC0390" w14:textId="77777777" w:rsidR="00D375AF" w:rsidRDefault="00D375AF">
            <w:pPr>
              <w:jc w:val="center"/>
              <w:rPr>
                <w:rFonts w:ascii="ＭＳ 明朝" w:hint="eastAsia"/>
                <w:b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69E15FAF" w14:textId="77777777" w:rsidR="00D375AF" w:rsidRDefault="00D375AF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0BB82" w14:textId="77777777" w:rsidR="00D375AF" w:rsidRDefault="00D375AF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その他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6122A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3A7FB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0100A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430E5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46BD4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9650E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A28A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</w:tr>
      <w:tr w:rsidR="00D375AF" w14:paraId="301536C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pct5" w:color="auto" w:fill="auto"/>
          </w:tcPr>
          <w:p w14:paraId="5A9F03EA" w14:textId="77777777" w:rsidR="00D375AF" w:rsidRDefault="00D375AF">
            <w:pPr>
              <w:jc w:val="center"/>
              <w:rPr>
                <w:rFonts w:ascii="ＭＳ 明朝" w:hint="eastAsia"/>
                <w:b/>
              </w:rPr>
            </w:pPr>
            <w:r>
              <w:rPr>
                <w:rFonts w:ascii="ＭＳ 明朝" w:hint="eastAsia"/>
                <w:b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2166006D" w14:textId="77777777" w:rsidR="00D375AF" w:rsidRDefault="00D375AF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（ 火 ）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B15F6" w14:textId="77777777" w:rsidR="00D375AF" w:rsidRDefault="00D375AF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設計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65954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DD8FD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A23D8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E0FAE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C4395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9558A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361A2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</w:tr>
      <w:tr w:rsidR="00D375AF" w14:paraId="1BD7257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vMerge/>
            <w:tcBorders>
              <w:left w:val="single" w:sz="6" w:space="0" w:color="auto"/>
            </w:tcBorders>
            <w:shd w:val="pct5" w:color="auto" w:fill="auto"/>
          </w:tcPr>
          <w:p w14:paraId="38E44418" w14:textId="77777777" w:rsidR="00D375AF" w:rsidRDefault="00D375AF">
            <w:pPr>
              <w:jc w:val="center"/>
              <w:rPr>
                <w:rFonts w:ascii="ＭＳ 明朝" w:hint="eastAsia"/>
                <w:b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6" w:space="0" w:color="auto"/>
            </w:tcBorders>
          </w:tcPr>
          <w:p w14:paraId="28151C98" w14:textId="77777777" w:rsidR="00D375AF" w:rsidRDefault="00D375AF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6BED2" w14:textId="77777777" w:rsidR="00D375AF" w:rsidRDefault="00D375AF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開発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362B2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E096C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C6E5D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2E8D5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B27BE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0813C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AB322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</w:tr>
      <w:tr w:rsidR="00D375AF" w14:paraId="067396F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vMerge/>
            <w:tcBorders>
              <w:left w:val="single" w:sz="6" w:space="0" w:color="auto"/>
            </w:tcBorders>
            <w:shd w:val="pct5" w:color="auto" w:fill="auto"/>
          </w:tcPr>
          <w:p w14:paraId="27C57231" w14:textId="77777777" w:rsidR="00D375AF" w:rsidRDefault="00D375AF">
            <w:pPr>
              <w:jc w:val="center"/>
              <w:rPr>
                <w:rFonts w:ascii="ＭＳ 明朝" w:hint="eastAsia"/>
                <w:b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6" w:space="0" w:color="auto"/>
            </w:tcBorders>
          </w:tcPr>
          <w:p w14:paraId="5CBA9678" w14:textId="77777777" w:rsidR="00D375AF" w:rsidRDefault="00D375AF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B5D2C" w14:textId="77777777" w:rsidR="00D375AF" w:rsidRDefault="00D375AF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試験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24A30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4C7D1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24F21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2734A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DB09B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CF22A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31684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</w:tr>
      <w:tr w:rsidR="00D375AF" w14:paraId="732CF14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vMerge/>
            <w:tcBorders>
              <w:left w:val="single" w:sz="6" w:space="0" w:color="auto"/>
              <w:bottom w:val="single" w:sz="6" w:space="0" w:color="auto"/>
            </w:tcBorders>
            <w:shd w:val="pct5" w:color="auto" w:fill="auto"/>
          </w:tcPr>
          <w:p w14:paraId="1B72CFAE" w14:textId="77777777" w:rsidR="00D375AF" w:rsidRDefault="00D375AF">
            <w:pPr>
              <w:jc w:val="center"/>
              <w:rPr>
                <w:rFonts w:ascii="ＭＳ 明朝" w:hint="eastAsia"/>
                <w:b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1E96132A" w14:textId="77777777" w:rsidR="00D375AF" w:rsidRDefault="00D375AF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9FAA3" w14:textId="77777777" w:rsidR="00D375AF" w:rsidRDefault="00D375AF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その他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12AE3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7210F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BE0B7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8A306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EF26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D7A11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0C25A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</w:tr>
      <w:tr w:rsidR="00D375AF" w14:paraId="71560EA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pct5" w:color="auto" w:fill="auto"/>
          </w:tcPr>
          <w:p w14:paraId="1E3110EE" w14:textId="77777777" w:rsidR="00D375AF" w:rsidRDefault="00D375AF">
            <w:pPr>
              <w:jc w:val="center"/>
              <w:rPr>
                <w:rFonts w:ascii="ＭＳ 明朝" w:hint="eastAsia"/>
                <w:b/>
              </w:rPr>
            </w:pPr>
            <w:r>
              <w:rPr>
                <w:rFonts w:ascii="ＭＳ 明朝" w:hint="eastAsia"/>
                <w:b/>
              </w:rPr>
              <w:t>3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5B632FBC" w14:textId="77777777" w:rsidR="00D375AF" w:rsidRDefault="00D375AF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（ 水 ）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B1EC2" w14:textId="77777777" w:rsidR="00D375AF" w:rsidRDefault="00D375AF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設計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7BBB1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82628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C907D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01F2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7888A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DF7FD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874B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</w:tr>
      <w:tr w:rsidR="00D375AF" w14:paraId="10EA6A3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vMerge/>
            <w:tcBorders>
              <w:left w:val="single" w:sz="6" w:space="0" w:color="auto"/>
            </w:tcBorders>
            <w:shd w:val="pct5" w:color="auto" w:fill="auto"/>
          </w:tcPr>
          <w:p w14:paraId="0D7DF92A" w14:textId="77777777" w:rsidR="00D375AF" w:rsidRDefault="00D375AF">
            <w:pPr>
              <w:jc w:val="center"/>
              <w:rPr>
                <w:rFonts w:ascii="ＭＳ 明朝" w:hint="eastAsia"/>
                <w:b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6" w:space="0" w:color="auto"/>
            </w:tcBorders>
          </w:tcPr>
          <w:p w14:paraId="34CC6C8B" w14:textId="77777777" w:rsidR="00D375AF" w:rsidRDefault="00D375AF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D163" w14:textId="77777777" w:rsidR="00D375AF" w:rsidRDefault="00D375AF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開発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81FA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C4ACF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EABC1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01309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706ED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196F4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8D4D9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</w:tr>
      <w:tr w:rsidR="00D375AF" w14:paraId="04C71DF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vMerge/>
            <w:tcBorders>
              <w:left w:val="single" w:sz="6" w:space="0" w:color="auto"/>
            </w:tcBorders>
            <w:shd w:val="pct5" w:color="auto" w:fill="auto"/>
          </w:tcPr>
          <w:p w14:paraId="0BFA8519" w14:textId="77777777" w:rsidR="00D375AF" w:rsidRDefault="00D375AF">
            <w:pPr>
              <w:jc w:val="center"/>
              <w:rPr>
                <w:rFonts w:ascii="ＭＳ 明朝" w:hint="eastAsia"/>
                <w:b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6" w:space="0" w:color="auto"/>
            </w:tcBorders>
          </w:tcPr>
          <w:p w14:paraId="24D0C8E1" w14:textId="77777777" w:rsidR="00D375AF" w:rsidRDefault="00D375AF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72D70" w14:textId="77777777" w:rsidR="00D375AF" w:rsidRDefault="00D375AF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試験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0964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003C9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E3AA5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C92E7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5BEC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F2276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9C569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</w:tr>
      <w:tr w:rsidR="00D375AF" w14:paraId="01144BC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vMerge/>
            <w:tcBorders>
              <w:left w:val="single" w:sz="6" w:space="0" w:color="auto"/>
              <w:bottom w:val="single" w:sz="6" w:space="0" w:color="auto"/>
            </w:tcBorders>
            <w:shd w:val="pct5" w:color="auto" w:fill="auto"/>
          </w:tcPr>
          <w:p w14:paraId="65D672BC" w14:textId="77777777" w:rsidR="00D375AF" w:rsidRDefault="00D375AF">
            <w:pPr>
              <w:jc w:val="center"/>
              <w:rPr>
                <w:rFonts w:ascii="ＭＳ 明朝" w:hint="eastAsia"/>
                <w:b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6EFC91DA" w14:textId="77777777" w:rsidR="00D375AF" w:rsidRDefault="00D375AF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44630" w14:textId="77777777" w:rsidR="00D375AF" w:rsidRDefault="00D375AF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その他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59228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4BF88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8452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5154E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312C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E24AC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1C375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</w:tr>
      <w:tr w:rsidR="00D375AF" w14:paraId="6A89D39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pct5" w:color="auto" w:fill="auto"/>
          </w:tcPr>
          <w:p w14:paraId="02ABD6D5" w14:textId="77777777" w:rsidR="00D375AF" w:rsidRDefault="00D375AF">
            <w:pPr>
              <w:jc w:val="center"/>
              <w:rPr>
                <w:rFonts w:ascii="ＭＳ 明朝" w:hint="eastAsia"/>
                <w:b/>
              </w:rPr>
            </w:pPr>
            <w:r>
              <w:rPr>
                <w:rFonts w:ascii="ＭＳ 明朝" w:hint="eastAsia"/>
                <w:b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155D4C13" w14:textId="77777777" w:rsidR="00D375AF" w:rsidRDefault="00D375AF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（ 木 ）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37B3" w14:textId="77777777" w:rsidR="00D375AF" w:rsidRDefault="00D375AF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設計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1A176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BFC57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C7297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4F4A7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A96CA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7A158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57E45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</w:tr>
      <w:tr w:rsidR="00D375AF" w14:paraId="0D60215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vMerge/>
            <w:tcBorders>
              <w:left w:val="single" w:sz="6" w:space="0" w:color="auto"/>
            </w:tcBorders>
            <w:shd w:val="pct5" w:color="auto" w:fill="auto"/>
          </w:tcPr>
          <w:p w14:paraId="448810DE" w14:textId="77777777" w:rsidR="00D375AF" w:rsidRDefault="00D375AF">
            <w:pPr>
              <w:jc w:val="center"/>
              <w:rPr>
                <w:rFonts w:ascii="ＭＳ 明朝" w:hint="eastAsia"/>
                <w:b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6" w:space="0" w:color="auto"/>
            </w:tcBorders>
          </w:tcPr>
          <w:p w14:paraId="32FBDE87" w14:textId="77777777" w:rsidR="00D375AF" w:rsidRDefault="00D375AF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BEA2" w14:textId="77777777" w:rsidR="00D375AF" w:rsidRDefault="00D375AF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開発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1FB4E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2D0DA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31C3A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EBF87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66B71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4C03F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FDD78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</w:tr>
      <w:tr w:rsidR="00D375AF" w14:paraId="5DCE16D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vMerge/>
            <w:tcBorders>
              <w:left w:val="single" w:sz="6" w:space="0" w:color="auto"/>
            </w:tcBorders>
            <w:shd w:val="pct5" w:color="auto" w:fill="auto"/>
          </w:tcPr>
          <w:p w14:paraId="3BEC74F4" w14:textId="77777777" w:rsidR="00D375AF" w:rsidRDefault="00D375AF">
            <w:pPr>
              <w:jc w:val="center"/>
              <w:rPr>
                <w:rFonts w:ascii="ＭＳ 明朝" w:hint="eastAsia"/>
                <w:b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6" w:space="0" w:color="auto"/>
            </w:tcBorders>
          </w:tcPr>
          <w:p w14:paraId="794F86C2" w14:textId="77777777" w:rsidR="00D375AF" w:rsidRDefault="00D375AF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1C3AC" w14:textId="77777777" w:rsidR="00D375AF" w:rsidRDefault="00D375AF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試験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C9FC9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AB710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DC0E0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CFF9A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6B9EC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59B0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8B5AA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</w:tr>
      <w:tr w:rsidR="00D375AF" w14:paraId="22DAA00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vMerge/>
            <w:tcBorders>
              <w:left w:val="single" w:sz="6" w:space="0" w:color="auto"/>
              <w:bottom w:val="single" w:sz="6" w:space="0" w:color="auto"/>
            </w:tcBorders>
            <w:shd w:val="pct5" w:color="auto" w:fill="auto"/>
          </w:tcPr>
          <w:p w14:paraId="464F3F60" w14:textId="77777777" w:rsidR="00D375AF" w:rsidRDefault="00D375AF">
            <w:pPr>
              <w:jc w:val="center"/>
              <w:rPr>
                <w:rFonts w:ascii="ＭＳ 明朝" w:hint="eastAsia"/>
                <w:b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693F16B8" w14:textId="77777777" w:rsidR="00D375AF" w:rsidRDefault="00D375AF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790AC" w14:textId="77777777" w:rsidR="00D375AF" w:rsidRDefault="00D375AF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その他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5EBAE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39D7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ADFD2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958A6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ABE95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E31A4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366C7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</w:tr>
      <w:tr w:rsidR="00D375AF" w14:paraId="5C0F04B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pct5" w:color="auto" w:fill="auto"/>
          </w:tcPr>
          <w:p w14:paraId="383B2908" w14:textId="77777777" w:rsidR="00D375AF" w:rsidRDefault="00D375AF">
            <w:pPr>
              <w:jc w:val="center"/>
              <w:rPr>
                <w:rFonts w:ascii="ＭＳ 明朝" w:hint="eastAsia"/>
                <w:b/>
              </w:rPr>
            </w:pPr>
            <w:r>
              <w:rPr>
                <w:rFonts w:ascii="ＭＳ 明朝" w:hint="eastAsia"/>
                <w:b/>
              </w:rPr>
              <w:t>5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50A1D99E" w14:textId="77777777" w:rsidR="00D375AF" w:rsidRDefault="00D375AF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（ 金 ）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667B3" w14:textId="77777777" w:rsidR="00D375AF" w:rsidRDefault="00D375AF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設計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52E0C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44B1D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27FAF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948FF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2321C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91CFC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9CDF5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</w:tr>
      <w:tr w:rsidR="00D375AF" w14:paraId="52D99B1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vMerge/>
            <w:tcBorders>
              <w:left w:val="single" w:sz="6" w:space="0" w:color="auto"/>
            </w:tcBorders>
            <w:shd w:val="pct5" w:color="auto" w:fill="auto"/>
          </w:tcPr>
          <w:p w14:paraId="4735FDEF" w14:textId="77777777" w:rsidR="00D375AF" w:rsidRDefault="00D375AF">
            <w:pPr>
              <w:jc w:val="center"/>
              <w:rPr>
                <w:rFonts w:ascii="ＭＳ 明朝" w:hint="eastAsia"/>
                <w:b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6" w:space="0" w:color="auto"/>
            </w:tcBorders>
          </w:tcPr>
          <w:p w14:paraId="7D5B9EE6" w14:textId="77777777" w:rsidR="00D375AF" w:rsidRDefault="00D375AF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BDF08" w14:textId="77777777" w:rsidR="00D375AF" w:rsidRDefault="00D375AF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開発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80AF2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8EC55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F73FC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752C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8DEBD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5FCFB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720FF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</w:tr>
      <w:tr w:rsidR="00D375AF" w14:paraId="53FCCD1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vMerge/>
            <w:tcBorders>
              <w:left w:val="single" w:sz="6" w:space="0" w:color="auto"/>
            </w:tcBorders>
            <w:shd w:val="pct5" w:color="auto" w:fill="auto"/>
          </w:tcPr>
          <w:p w14:paraId="0120CEDB" w14:textId="77777777" w:rsidR="00D375AF" w:rsidRDefault="00D375AF">
            <w:pPr>
              <w:jc w:val="center"/>
              <w:rPr>
                <w:rFonts w:ascii="ＭＳ 明朝" w:hint="eastAsia"/>
                <w:b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6" w:space="0" w:color="auto"/>
            </w:tcBorders>
          </w:tcPr>
          <w:p w14:paraId="62AC4BD2" w14:textId="77777777" w:rsidR="00D375AF" w:rsidRDefault="00D375AF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5B433" w14:textId="77777777" w:rsidR="00D375AF" w:rsidRDefault="00D375AF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試験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EBF9A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93DD4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5C169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9B95B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8943A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B4971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52C2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</w:tr>
      <w:tr w:rsidR="00D375AF" w14:paraId="58D91A8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vMerge/>
            <w:tcBorders>
              <w:left w:val="single" w:sz="6" w:space="0" w:color="auto"/>
              <w:bottom w:val="single" w:sz="6" w:space="0" w:color="auto"/>
            </w:tcBorders>
            <w:shd w:val="pct5" w:color="auto" w:fill="auto"/>
          </w:tcPr>
          <w:p w14:paraId="2454EBC9" w14:textId="77777777" w:rsidR="00D375AF" w:rsidRDefault="00D375AF">
            <w:pPr>
              <w:jc w:val="center"/>
              <w:rPr>
                <w:rFonts w:ascii="ＭＳ 明朝" w:hint="eastAsia"/>
                <w:b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68E63E3B" w14:textId="77777777" w:rsidR="00D375AF" w:rsidRDefault="00D375AF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E50D2" w14:textId="77777777" w:rsidR="00D375AF" w:rsidRDefault="00D375AF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その他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7E00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1AD8D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BD51D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B79AC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7A7E9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42D3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D86CC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</w:tr>
      <w:tr w:rsidR="00D375AF" w14:paraId="260BF70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pct5" w:color="auto" w:fill="auto"/>
          </w:tcPr>
          <w:p w14:paraId="1BDC4FEB" w14:textId="77777777" w:rsidR="00D375AF" w:rsidRDefault="00D375AF">
            <w:pPr>
              <w:jc w:val="center"/>
              <w:rPr>
                <w:rFonts w:ascii="ＭＳ 明朝" w:hint="eastAsia"/>
                <w:b/>
              </w:rPr>
            </w:pPr>
            <w:r>
              <w:rPr>
                <w:rFonts w:ascii="ＭＳ 明朝" w:hint="eastAsia"/>
                <w:b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6DF2A2CA" w14:textId="77777777" w:rsidR="00D375AF" w:rsidRDefault="00D375AF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（ 土 ）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C16F9" w14:textId="77777777" w:rsidR="00D375AF" w:rsidRDefault="00D375AF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設計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9FE0A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38639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0236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EB2B9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4CA2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7AC22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3608E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</w:tr>
      <w:tr w:rsidR="00D375AF" w14:paraId="22BA47E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vMerge/>
            <w:tcBorders>
              <w:left w:val="single" w:sz="6" w:space="0" w:color="auto"/>
            </w:tcBorders>
            <w:shd w:val="pct5" w:color="auto" w:fill="auto"/>
          </w:tcPr>
          <w:p w14:paraId="340FF63F" w14:textId="77777777" w:rsidR="00D375AF" w:rsidRDefault="00D375AF">
            <w:pPr>
              <w:jc w:val="center"/>
              <w:rPr>
                <w:rFonts w:ascii="ＭＳ 明朝" w:hint="eastAsia"/>
                <w:b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6" w:space="0" w:color="auto"/>
            </w:tcBorders>
          </w:tcPr>
          <w:p w14:paraId="6366A5A7" w14:textId="77777777" w:rsidR="00D375AF" w:rsidRDefault="00D375AF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DDE8B" w14:textId="77777777" w:rsidR="00D375AF" w:rsidRDefault="00D375AF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開発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F6366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4FEEC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4666B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0A0A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FDC13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B8D1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103C4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</w:tr>
      <w:tr w:rsidR="00D375AF" w14:paraId="32A7A65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vMerge/>
            <w:tcBorders>
              <w:left w:val="single" w:sz="6" w:space="0" w:color="auto"/>
            </w:tcBorders>
            <w:shd w:val="pct5" w:color="auto" w:fill="auto"/>
          </w:tcPr>
          <w:p w14:paraId="5F6435C3" w14:textId="77777777" w:rsidR="00D375AF" w:rsidRDefault="00D375AF">
            <w:pPr>
              <w:jc w:val="center"/>
              <w:rPr>
                <w:rFonts w:ascii="ＭＳ 明朝" w:hint="eastAsia"/>
                <w:b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6" w:space="0" w:color="auto"/>
            </w:tcBorders>
          </w:tcPr>
          <w:p w14:paraId="226F6E6E" w14:textId="77777777" w:rsidR="00D375AF" w:rsidRDefault="00D375AF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C3DB7" w14:textId="77777777" w:rsidR="00D375AF" w:rsidRDefault="00D375AF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試験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86176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FA663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EF87B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F82B2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58B61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0E23A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3AAAE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</w:tr>
      <w:tr w:rsidR="00D375AF" w14:paraId="19686E8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vMerge/>
            <w:tcBorders>
              <w:left w:val="single" w:sz="6" w:space="0" w:color="auto"/>
              <w:bottom w:val="single" w:sz="6" w:space="0" w:color="auto"/>
            </w:tcBorders>
            <w:shd w:val="pct5" w:color="auto" w:fill="auto"/>
          </w:tcPr>
          <w:p w14:paraId="64A5E665" w14:textId="77777777" w:rsidR="00D375AF" w:rsidRDefault="00D375AF">
            <w:pPr>
              <w:jc w:val="center"/>
              <w:rPr>
                <w:rFonts w:ascii="ＭＳ 明朝" w:hint="eastAsia"/>
                <w:b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4B849BC3" w14:textId="77777777" w:rsidR="00D375AF" w:rsidRDefault="00D375AF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87755" w14:textId="77777777" w:rsidR="00D375AF" w:rsidRDefault="00D375AF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その他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6DC83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63EE4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79E99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C3164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FB30E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4DEE0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71975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</w:tr>
      <w:tr w:rsidR="00D375AF" w14:paraId="206FEFB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pct5" w:color="auto" w:fill="auto"/>
          </w:tcPr>
          <w:p w14:paraId="56640BE6" w14:textId="77777777" w:rsidR="00D375AF" w:rsidRDefault="00D375AF">
            <w:pPr>
              <w:jc w:val="center"/>
              <w:rPr>
                <w:rFonts w:ascii="ＭＳ 明朝" w:hint="eastAsia"/>
                <w:b/>
              </w:rPr>
            </w:pPr>
            <w:r>
              <w:rPr>
                <w:rFonts w:ascii="ＭＳ 明朝" w:hint="eastAsia"/>
                <w:b/>
              </w:rPr>
              <w:t>7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572969DE" w14:textId="77777777" w:rsidR="00D375AF" w:rsidRDefault="00D375AF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（ 日 ）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F5864" w14:textId="77777777" w:rsidR="00D375AF" w:rsidRDefault="00D375AF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設計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EE000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43A97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87D7B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2D497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76E6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851C9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66C27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</w:tr>
      <w:tr w:rsidR="00D375AF" w14:paraId="0E53A10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vMerge/>
            <w:tcBorders>
              <w:left w:val="single" w:sz="6" w:space="0" w:color="auto"/>
            </w:tcBorders>
            <w:shd w:val="pct5" w:color="auto" w:fill="auto"/>
          </w:tcPr>
          <w:p w14:paraId="014CB16E" w14:textId="77777777" w:rsidR="00D375AF" w:rsidRDefault="00D375AF">
            <w:pPr>
              <w:jc w:val="center"/>
              <w:rPr>
                <w:rFonts w:ascii="ＭＳ 明朝" w:hint="eastAsia"/>
                <w:b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6" w:space="0" w:color="auto"/>
            </w:tcBorders>
          </w:tcPr>
          <w:p w14:paraId="763F69ED" w14:textId="77777777" w:rsidR="00D375AF" w:rsidRDefault="00D375AF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FA64D" w14:textId="77777777" w:rsidR="00D375AF" w:rsidRDefault="00D375AF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開発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BD16F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E53BB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F26EA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D420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A7F6D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77474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B69B8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</w:tr>
      <w:tr w:rsidR="00D375AF" w14:paraId="7CA0FB6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vMerge/>
            <w:tcBorders>
              <w:left w:val="single" w:sz="6" w:space="0" w:color="auto"/>
            </w:tcBorders>
            <w:shd w:val="pct5" w:color="auto" w:fill="auto"/>
          </w:tcPr>
          <w:p w14:paraId="3955FDBC" w14:textId="77777777" w:rsidR="00D375AF" w:rsidRDefault="00D375AF">
            <w:pPr>
              <w:jc w:val="center"/>
              <w:rPr>
                <w:rFonts w:ascii="ＭＳ 明朝" w:hint="eastAsia"/>
                <w:b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6" w:space="0" w:color="auto"/>
            </w:tcBorders>
          </w:tcPr>
          <w:p w14:paraId="32F3EDDD" w14:textId="77777777" w:rsidR="00D375AF" w:rsidRDefault="00D375AF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90596" w14:textId="77777777" w:rsidR="00D375AF" w:rsidRDefault="00D375AF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試験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81E37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BEBD6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35200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D9B26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5CFC7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0F05D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20F48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</w:tr>
      <w:tr w:rsidR="00D375AF" w14:paraId="7B5C426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6" w:type="dxa"/>
            <w:vMerge/>
            <w:tcBorders>
              <w:left w:val="single" w:sz="6" w:space="0" w:color="auto"/>
              <w:bottom w:val="single" w:sz="6" w:space="0" w:color="auto"/>
            </w:tcBorders>
            <w:shd w:val="pct5" w:color="auto" w:fill="auto"/>
          </w:tcPr>
          <w:p w14:paraId="46DA35E7" w14:textId="77777777" w:rsidR="00D375AF" w:rsidRDefault="00D375AF">
            <w:pPr>
              <w:jc w:val="center"/>
              <w:rPr>
                <w:rFonts w:ascii="ＭＳ 明朝" w:hint="eastAsia"/>
                <w:b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3C52A67A" w14:textId="77777777" w:rsidR="00D375AF" w:rsidRDefault="00D375AF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5BB4" w14:textId="77777777" w:rsidR="00D375AF" w:rsidRDefault="00D375AF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その他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FE9DF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BF5EA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5ED0D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3B36F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78D82" w14:textId="77777777" w:rsidR="00D375AF" w:rsidRDefault="00D375AF">
            <w:pPr>
              <w:rPr>
                <w:rFonts w:ascii="ＭＳ 明朝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C7078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386EF" w14:textId="77777777" w:rsidR="00D375AF" w:rsidRDefault="00D375AF">
            <w:pPr>
              <w:jc w:val="right"/>
              <w:rPr>
                <w:rFonts w:ascii="ＭＳ 明朝"/>
              </w:rPr>
            </w:pPr>
          </w:p>
        </w:tc>
      </w:tr>
    </w:tbl>
    <w:p w14:paraId="1D6C89D8" w14:textId="77777777" w:rsidR="00D375AF" w:rsidRDefault="00D375AF">
      <w:pPr>
        <w:rPr>
          <w:rFonts w:hint="eastAsia"/>
        </w:rPr>
      </w:pPr>
    </w:p>
    <w:sectPr w:rsidR="00D375AF">
      <w:pgSz w:w="16838" w:h="11906" w:orient="landscape" w:code="9"/>
      <w:pgMar w:top="851" w:right="624" w:bottom="624" w:left="62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1BA59" w14:textId="77777777" w:rsidR="00242A60" w:rsidRDefault="00242A60" w:rsidP="002D0705">
      <w:r>
        <w:separator/>
      </w:r>
    </w:p>
  </w:endnote>
  <w:endnote w:type="continuationSeparator" w:id="0">
    <w:p w14:paraId="0E561D8B" w14:textId="77777777" w:rsidR="00242A60" w:rsidRDefault="00242A60" w:rsidP="002D0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0D2E5" w14:textId="77777777" w:rsidR="00242A60" w:rsidRDefault="00242A60" w:rsidP="002D0705">
      <w:r>
        <w:separator/>
      </w:r>
    </w:p>
  </w:footnote>
  <w:footnote w:type="continuationSeparator" w:id="0">
    <w:p w14:paraId="1651A4CA" w14:textId="77777777" w:rsidR="00242A60" w:rsidRDefault="00242A60" w:rsidP="002D07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6F63F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attachedTemplate r:id="rId1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705"/>
    <w:rsid w:val="00104DD5"/>
    <w:rsid w:val="0015037F"/>
    <w:rsid w:val="00242A60"/>
    <w:rsid w:val="002D0705"/>
    <w:rsid w:val="004F5C3F"/>
    <w:rsid w:val="00D3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34E63C3"/>
  <w14:defaultImageDpi w14:val="300"/>
  <w15:chartTrackingRefBased/>
  <w15:docId w15:val="{DDE9ECD9-6C05-4C6D-B7A2-731BE7524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070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D0705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2D07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D070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y%20Documents\&#36913;&#38291;&#12473;&#12465;&#12472;&#12517;&#12540;&#12523;&#34920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週間スケジュール表.dot</Template>
  <TotalTime>0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システム開発・週間スケジュール表</vt:lpstr>
    </vt:vector>
  </TitlesOfParts>
  <Manager/>
  <Company/>
  <LinksUpToDate>false</LinksUpToDate>
  <CharactersWithSpaces>530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システム開発・週間スケジュール表</dc:title>
  <dc:subject/>
  <dc:creator>n</dc:creator>
  <cp:keywords/>
  <dc:description/>
  <cp:lastModifiedBy>n</cp:lastModifiedBy>
  <cp:revision>2</cp:revision>
  <cp:lastPrinted>1601-01-01T00:00:00Z</cp:lastPrinted>
  <dcterms:created xsi:type="dcterms:W3CDTF">2021-08-02T01:48:00Z</dcterms:created>
  <dcterms:modified xsi:type="dcterms:W3CDTF">2021-08-02T01:48:00Z</dcterms:modified>
  <cp:category/>
</cp:coreProperties>
</file>